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p w:rsidR="00823B0D" w:rsidRDefault="00823B0D" w:rsidP="00B24081">
      <w:pPr>
        <w:ind w:left="-1417" w:right="-1276"/>
      </w:pPr>
      <w:r w:rsidRPr="00B24081">
        <w:object w:dxaOrig="11723" w:dyaOrig="165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6.5pt;height:829.5pt" o:ole="">
            <v:imagedata r:id="rId4" o:title=""/>
          </v:shape>
          <o:OLEObject Type="Embed" ProgID="Word.Document.12" ShapeID="_x0000_i1025" DrawAspect="Content" ObjectID="_1523813278" r:id="rId5">
            <o:FieldCodes>\s</o:FieldCodes>
          </o:OLEObject>
        </w:object>
      </w:r>
      <w:bookmarkEnd w:id="0"/>
    </w:p>
    <w:sectPr w:rsidR="00823B0D" w:rsidSect="00C843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4081"/>
    <w:rsid w:val="004B1824"/>
    <w:rsid w:val="00823B0D"/>
    <w:rsid w:val="00B24081"/>
    <w:rsid w:val="00C843EB"/>
    <w:rsid w:val="00E809D0"/>
    <w:rsid w:val="00F56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3EB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Dokument_programu_Microsoft_Word1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4</Words>
  <Characters>26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UKW</dc:creator>
  <cp:keywords/>
  <dc:description/>
  <cp:lastModifiedBy>user</cp:lastModifiedBy>
  <cp:revision>2</cp:revision>
  <dcterms:created xsi:type="dcterms:W3CDTF">2016-05-03T18:42:00Z</dcterms:created>
  <dcterms:modified xsi:type="dcterms:W3CDTF">2016-05-03T18:42:00Z</dcterms:modified>
</cp:coreProperties>
</file>